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D8ECB" w14:textId="77777777" w:rsidR="00B80AB6" w:rsidRPr="00845078" w:rsidRDefault="0086589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 wp14:anchorId="24CBC94E" wp14:editId="38F67AB8">
            <wp:simplePos x="0" y="0"/>
            <wp:positionH relativeFrom="page">
              <wp:posOffset>5674995</wp:posOffset>
            </wp:positionH>
            <wp:positionV relativeFrom="page">
              <wp:posOffset>6353810</wp:posOffset>
            </wp:positionV>
            <wp:extent cx="1889125" cy="24009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CEC653" wp14:editId="319B440E">
                <wp:simplePos x="0" y="0"/>
                <wp:positionH relativeFrom="page">
                  <wp:posOffset>219075</wp:posOffset>
                </wp:positionH>
                <wp:positionV relativeFrom="page">
                  <wp:posOffset>7410450</wp:posOffset>
                </wp:positionV>
                <wp:extent cx="6115050" cy="1381125"/>
                <wp:effectExtent l="0" t="0" r="0" b="9525"/>
                <wp:wrapNone/>
                <wp:docPr id="18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EE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495E2" w14:textId="77777777" w:rsidR="00A801DE" w:rsidRPr="0086589A" w:rsidRDefault="000F091E" w:rsidP="0086589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589A">
                              <w:rPr>
                                <w:b/>
                                <w:sz w:val="28"/>
                                <w:szCs w:val="28"/>
                              </w:rPr>
                              <w:t>Tuition:  $150</w:t>
                            </w:r>
                            <w:r w:rsidR="004602D7" w:rsidRPr="008658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includes pdfs</w:t>
                            </w:r>
                            <w:r w:rsidR="00484992" w:rsidRPr="008658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presentations, breaks, and </w:t>
                            </w:r>
                            <w:r w:rsidR="0086589A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84992" w:rsidRPr="008658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8 hours of </w:t>
                            </w:r>
                            <w:r w:rsidR="00A801DE" w:rsidRPr="008658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RACE-accredited </w:t>
                            </w:r>
                            <w:r w:rsidR="00484992" w:rsidRPr="008658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CE.  </w:t>
                            </w:r>
                          </w:p>
                          <w:p w14:paraId="4DD6CF80" w14:textId="77777777" w:rsidR="0086589A" w:rsidRPr="0086589A" w:rsidRDefault="0086589A" w:rsidP="0086589A">
                            <w:pPr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 xml:space="preserve">Please register under: </w:t>
                            </w:r>
                            <w:hyperlink r:id="rId6" w:history="1">
                              <w:r w:rsidRPr="0086589A">
                                <w:rPr>
                                  <w:rStyle w:val="Hyperlink"/>
                                  <w:b/>
                                  <w:sz w:val="27"/>
                                  <w:szCs w:val="27"/>
                                </w:rPr>
                                <w:t>http://www.regonline.com/2018AAVLD</w:t>
                              </w:r>
                            </w:hyperlink>
                          </w:p>
                          <w:p w14:paraId="44E33785" w14:textId="77777777" w:rsidR="00A801DE" w:rsidRPr="0086589A" w:rsidRDefault="00A801DE" w:rsidP="0086589A">
                            <w:pPr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>For more information</w:t>
                            </w:r>
                            <w:r w:rsidR="0086589A" w:rsidRPr="0086589A">
                              <w:rPr>
                                <w:b/>
                                <w:sz w:val="27"/>
                                <w:szCs w:val="27"/>
                              </w:rPr>
                              <w:t>:</w:t>
                            </w:r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hyperlink r:id="rId7" w:history="1">
                              <w:r w:rsidRPr="0086589A">
                                <w:rPr>
                                  <w:rStyle w:val="Hyperlink"/>
                                  <w:b/>
                                  <w:sz w:val="27"/>
                                  <w:szCs w:val="27"/>
                                </w:rPr>
                                <w:t>http://www.cldavis.org/upcoming_meetings.html</w:t>
                              </w:r>
                            </w:hyperlink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5BD5B0DF" w14:textId="77777777" w:rsidR="00A801DE" w:rsidRPr="0086589A" w:rsidRDefault="00A801DE" w:rsidP="0086589A">
                            <w:pPr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 xml:space="preserve">or email course director Dr. </w:t>
                            </w:r>
                            <w:r w:rsidR="004602D7" w:rsidRPr="0086589A">
                              <w:rPr>
                                <w:b/>
                                <w:sz w:val="27"/>
                                <w:szCs w:val="27"/>
                              </w:rPr>
                              <w:t>Paco Uzal</w:t>
                            </w:r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 xml:space="preserve"> at </w:t>
                            </w:r>
                          </w:p>
                          <w:p w14:paraId="2FEF46C3" w14:textId="77777777" w:rsidR="00484992" w:rsidRPr="0086589A" w:rsidRDefault="004602D7" w:rsidP="0086589A">
                            <w:pPr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86589A">
                              <w:rPr>
                                <w:b/>
                                <w:sz w:val="27"/>
                                <w:szCs w:val="27"/>
                              </w:rPr>
                              <w:t>fuzal@cahfs.ucdavis.edu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EC653" id="_x0000_t202" coordsize="21600,21600" o:spt="202" path="m,l,21600r21600,l21600,xe">
                <v:stroke joinstyle="miter"/>
                <v:path gradientshapeok="t" o:connecttype="rect"/>
              </v:shapetype>
              <v:shape id="Text Box 1418" o:spid="_x0000_s1026" type="#_x0000_t202" style="position:absolute;margin-left:17.25pt;margin-top:583.5pt;width:481.5pt;height:108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" filled="f" fillcolor="#eee" stroked="f" strokeweight="1pt">
                <v:textbox>
                  <w:txbxContent>
                    <w:p w14:paraId="206495E2" w14:textId="77777777" w:rsidR="00A801DE" w:rsidRPr="0086589A" w:rsidRDefault="000F091E" w:rsidP="0086589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6589A">
                        <w:rPr>
                          <w:b/>
                          <w:sz w:val="28"/>
                          <w:szCs w:val="28"/>
                        </w:rPr>
                        <w:t>Tuition:  $150</w:t>
                      </w:r>
                      <w:r w:rsidR="004602D7" w:rsidRPr="0086589A">
                        <w:rPr>
                          <w:b/>
                          <w:sz w:val="28"/>
                          <w:szCs w:val="28"/>
                        </w:rPr>
                        <w:t xml:space="preserve"> includes pdfs</w:t>
                      </w:r>
                      <w:r w:rsidR="00484992" w:rsidRPr="0086589A">
                        <w:rPr>
                          <w:b/>
                          <w:sz w:val="28"/>
                          <w:szCs w:val="28"/>
                        </w:rPr>
                        <w:t xml:space="preserve"> of presentations, breaks, and </w:t>
                      </w:r>
                      <w:r w:rsidR="0086589A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484992" w:rsidRPr="0086589A">
                        <w:rPr>
                          <w:b/>
                          <w:sz w:val="28"/>
                          <w:szCs w:val="28"/>
                        </w:rPr>
                        <w:t xml:space="preserve">8 hours of </w:t>
                      </w:r>
                      <w:r w:rsidR="00A801DE" w:rsidRPr="0086589A">
                        <w:rPr>
                          <w:b/>
                          <w:sz w:val="28"/>
                          <w:szCs w:val="28"/>
                        </w:rPr>
                        <w:t xml:space="preserve">RACE-accredited </w:t>
                      </w:r>
                      <w:r w:rsidR="00484992" w:rsidRPr="0086589A">
                        <w:rPr>
                          <w:b/>
                          <w:sz w:val="28"/>
                          <w:szCs w:val="28"/>
                        </w:rPr>
                        <w:t xml:space="preserve">CE.  </w:t>
                      </w:r>
                    </w:p>
                    <w:p w14:paraId="4DD6CF80" w14:textId="77777777" w:rsidR="0086589A" w:rsidRPr="0086589A" w:rsidRDefault="0086589A" w:rsidP="0086589A">
                      <w:pPr>
                        <w:rPr>
                          <w:b/>
                          <w:sz w:val="27"/>
                          <w:szCs w:val="27"/>
                        </w:rPr>
                      </w:pPr>
                      <w:r w:rsidRPr="0086589A">
                        <w:rPr>
                          <w:b/>
                          <w:sz w:val="27"/>
                          <w:szCs w:val="27"/>
                        </w:rPr>
                        <w:t xml:space="preserve">Please register under: </w:t>
                      </w:r>
                      <w:hyperlink r:id="rId8" w:history="1">
                        <w:r w:rsidRPr="0086589A">
                          <w:rPr>
                            <w:rStyle w:val="Hyperlink"/>
                            <w:b/>
                            <w:sz w:val="27"/>
                            <w:szCs w:val="27"/>
                          </w:rPr>
                          <w:t>http://www.regonline.com/2018AAVLD</w:t>
                        </w:r>
                      </w:hyperlink>
                    </w:p>
                    <w:p w14:paraId="44E33785" w14:textId="77777777" w:rsidR="00A801DE" w:rsidRPr="0086589A" w:rsidRDefault="00A801DE" w:rsidP="0086589A">
                      <w:pPr>
                        <w:rPr>
                          <w:b/>
                          <w:sz w:val="27"/>
                          <w:szCs w:val="27"/>
                        </w:rPr>
                      </w:pPr>
                      <w:r w:rsidRPr="0086589A">
                        <w:rPr>
                          <w:b/>
                          <w:sz w:val="27"/>
                          <w:szCs w:val="27"/>
                        </w:rPr>
                        <w:t>For more information</w:t>
                      </w:r>
                      <w:r w:rsidR="0086589A" w:rsidRPr="0086589A">
                        <w:rPr>
                          <w:b/>
                          <w:sz w:val="27"/>
                          <w:szCs w:val="27"/>
                        </w:rPr>
                        <w:t>:</w:t>
                      </w:r>
                      <w:r w:rsidRPr="0086589A">
                        <w:rPr>
                          <w:b/>
                          <w:sz w:val="27"/>
                          <w:szCs w:val="27"/>
                        </w:rPr>
                        <w:t xml:space="preserve"> </w:t>
                      </w:r>
                      <w:hyperlink r:id="rId9" w:history="1">
                        <w:r w:rsidRPr="0086589A">
                          <w:rPr>
                            <w:rStyle w:val="Hyperlink"/>
                            <w:b/>
                            <w:sz w:val="27"/>
                            <w:szCs w:val="27"/>
                          </w:rPr>
                          <w:t>http://www.cldavis.org/upcoming_meetings.html</w:t>
                        </w:r>
                      </w:hyperlink>
                      <w:r w:rsidRPr="0086589A">
                        <w:rPr>
                          <w:b/>
                          <w:sz w:val="27"/>
                          <w:szCs w:val="27"/>
                        </w:rPr>
                        <w:t xml:space="preserve"> </w:t>
                      </w:r>
                    </w:p>
                    <w:p w14:paraId="5BD5B0DF" w14:textId="77777777" w:rsidR="00A801DE" w:rsidRPr="0086589A" w:rsidRDefault="00A801DE" w:rsidP="0086589A">
                      <w:pPr>
                        <w:rPr>
                          <w:b/>
                          <w:sz w:val="27"/>
                          <w:szCs w:val="27"/>
                        </w:rPr>
                      </w:pPr>
                      <w:r w:rsidRPr="0086589A">
                        <w:rPr>
                          <w:b/>
                          <w:sz w:val="27"/>
                          <w:szCs w:val="27"/>
                        </w:rPr>
                        <w:t xml:space="preserve">or email course director Dr. </w:t>
                      </w:r>
                      <w:r w:rsidR="004602D7" w:rsidRPr="0086589A">
                        <w:rPr>
                          <w:b/>
                          <w:sz w:val="27"/>
                          <w:szCs w:val="27"/>
                        </w:rPr>
                        <w:t>Paco Uzal</w:t>
                      </w:r>
                      <w:r w:rsidRPr="0086589A">
                        <w:rPr>
                          <w:b/>
                          <w:sz w:val="27"/>
                          <w:szCs w:val="27"/>
                        </w:rPr>
                        <w:t xml:space="preserve"> at </w:t>
                      </w:r>
                    </w:p>
                    <w:p w14:paraId="2FEF46C3" w14:textId="77777777" w:rsidR="00484992" w:rsidRPr="0086589A" w:rsidRDefault="004602D7" w:rsidP="0086589A">
                      <w:pPr>
                        <w:rPr>
                          <w:b/>
                          <w:sz w:val="27"/>
                          <w:szCs w:val="27"/>
                        </w:rPr>
                      </w:pPr>
                      <w:r w:rsidRPr="0086589A">
                        <w:rPr>
                          <w:b/>
                          <w:sz w:val="27"/>
                          <w:szCs w:val="27"/>
                        </w:rPr>
                        <w:t>fuzal@cahfs.ucdavis.edu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E27" w:rsidRPr="004602D7">
        <w:rPr>
          <w:noProof/>
        </w:rPr>
        <w:drawing>
          <wp:anchor distT="0" distB="0" distL="114300" distR="114300" simplePos="0" relativeHeight="251665920" behindDoc="0" locked="0" layoutInCell="1" allowOverlap="1" wp14:anchorId="2C8EA820" wp14:editId="77D4A1B2">
            <wp:simplePos x="0" y="0"/>
            <wp:positionH relativeFrom="page">
              <wp:posOffset>5610225</wp:posOffset>
            </wp:positionH>
            <wp:positionV relativeFrom="page">
              <wp:posOffset>4581525</wp:posOffset>
            </wp:positionV>
            <wp:extent cx="2047875" cy="122872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12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27" w:rsidRPr="004602D7">
        <w:rPr>
          <w:noProof/>
        </w:rPr>
        <w:drawing>
          <wp:anchor distT="0" distB="0" distL="114300" distR="114300" simplePos="0" relativeHeight="251660800" behindDoc="0" locked="0" layoutInCell="1" allowOverlap="1" wp14:anchorId="334C3435" wp14:editId="0D7BA98D">
            <wp:simplePos x="0" y="0"/>
            <wp:positionH relativeFrom="page">
              <wp:posOffset>2981325</wp:posOffset>
            </wp:positionH>
            <wp:positionV relativeFrom="page">
              <wp:posOffset>4362450</wp:posOffset>
            </wp:positionV>
            <wp:extent cx="2533650" cy="14478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9" b="9628"/>
                    <a:stretch/>
                  </pic:blipFill>
                  <pic:spPr bwMode="auto">
                    <a:xfrm>
                      <a:off x="0" y="0"/>
                      <a:ext cx="2533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27" w:rsidRPr="004602D7">
        <w:rPr>
          <w:noProof/>
        </w:rPr>
        <w:drawing>
          <wp:anchor distT="0" distB="0" distL="114300" distR="114300" simplePos="0" relativeHeight="251647487" behindDoc="0" locked="0" layoutInCell="1" allowOverlap="1" wp14:anchorId="5C2446F6" wp14:editId="76C322CE">
            <wp:simplePos x="0" y="0"/>
            <wp:positionH relativeFrom="page">
              <wp:posOffset>2990850</wp:posOffset>
            </wp:positionH>
            <wp:positionV relativeFrom="page">
              <wp:posOffset>3038475</wp:posOffset>
            </wp:positionV>
            <wp:extent cx="2542540" cy="1228725"/>
            <wp:effectExtent l="0" t="0" r="0" b="9525"/>
            <wp:wrapNone/>
            <wp:docPr id="74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Picture 5" descr="pthu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2" b="20787"/>
                    <a:stretch/>
                  </pic:blipFill>
                  <pic:spPr bwMode="auto">
                    <a:xfrm>
                      <a:off x="0" y="0"/>
                      <a:ext cx="25425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27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1B3811" wp14:editId="2A42A823">
                <wp:simplePos x="0" y="0"/>
                <wp:positionH relativeFrom="page">
                  <wp:posOffset>190500</wp:posOffset>
                </wp:positionH>
                <wp:positionV relativeFrom="page">
                  <wp:posOffset>4638675</wp:posOffset>
                </wp:positionV>
                <wp:extent cx="2675890" cy="1209675"/>
                <wp:effectExtent l="0" t="0" r="10160" b="9525"/>
                <wp:wrapNone/>
                <wp:docPr id="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CD9E8" w14:textId="77777777" w:rsidR="00332E27" w:rsidRDefault="00332E27" w:rsidP="00332E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</w:pPr>
                            <w:r w:rsidRPr="00332E27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  <w:t xml:space="preserve">Equine enterocolitis </w:t>
                            </w:r>
                          </w:p>
                          <w:p w14:paraId="03107453" w14:textId="77777777" w:rsidR="00332E27" w:rsidRDefault="00970278" w:rsidP="00332E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  <w:t>Microbiome</w:t>
                            </w:r>
                          </w:p>
                          <w:p w14:paraId="294B3BDE" w14:textId="77777777" w:rsidR="00332E27" w:rsidRDefault="00332E27" w:rsidP="00332E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</w:pPr>
                          </w:p>
                          <w:p w14:paraId="46447177" w14:textId="77777777" w:rsidR="0093221C" w:rsidRDefault="00332E27" w:rsidP="00332E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</w:pPr>
                            <w:r w:rsidRPr="00332E27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  <w:t>Small intestinal biopsies</w:t>
                            </w:r>
                          </w:p>
                          <w:p w14:paraId="4AC1CD74" w14:textId="77777777" w:rsidR="00332E27" w:rsidRDefault="00332E27" w:rsidP="00332E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  <w:t>Mechanisms of diarrhea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B3811" id="Text Box 36" o:spid="_x0000_s1027" type="#_x0000_t202" style="position:absolute;margin-left:15pt;margin-top:365.25pt;width:210.7pt;height:95.2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" filled="f" stroked="f">
                <v:textbox inset="0,,0">
                  <w:txbxContent>
                    <w:p w14:paraId="370CD9E8" w14:textId="77777777" w:rsidR="00332E27" w:rsidRDefault="00332E27" w:rsidP="00332E27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</w:pPr>
                      <w:r w:rsidRPr="00332E27"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  <w:t xml:space="preserve">Equine enterocolitis </w:t>
                      </w:r>
                    </w:p>
                    <w:p w14:paraId="03107453" w14:textId="77777777" w:rsidR="00332E27" w:rsidRDefault="00970278" w:rsidP="00332E27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  <w:t>Microbiome</w:t>
                      </w:r>
                    </w:p>
                    <w:p w14:paraId="294B3BDE" w14:textId="77777777" w:rsidR="00332E27" w:rsidRDefault="00332E27" w:rsidP="00332E27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</w:pPr>
                    </w:p>
                    <w:p w14:paraId="46447177" w14:textId="77777777" w:rsidR="0093221C" w:rsidRDefault="00332E27" w:rsidP="00332E27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</w:pPr>
                      <w:r w:rsidRPr="00332E27"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  <w:t>Small intestinal biopsies</w:t>
                      </w:r>
                    </w:p>
                    <w:p w14:paraId="4AC1CD74" w14:textId="77777777" w:rsidR="00332E27" w:rsidRDefault="00332E27" w:rsidP="00332E27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  <w:t>Mechanisms of diarrhea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E27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3916E3" wp14:editId="5B2FE9F1">
                <wp:simplePos x="0" y="0"/>
                <wp:positionH relativeFrom="page">
                  <wp:posOffset>190500</wp:posOffset>
                </wp:positionH>
                <wp:positionV relativeFrom="page">
                  <wp:posOffset>962025</wp:posOffset>
                </wp:positionV>
                <wp:extent cx="3009900" cy="1710055"/>
                <wp:effectExtent l="0" t="0" r="0" b="4445"/>
                <wp:wrapNone/>
                <wp:docPr id="14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877A4" w14:textId="77777777" w:rsidR="00484992" w:rsidRPr="00484992" w:rsidRDefault="0013051F" w:rsidP="004602D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0"/>
                              </w:rPr>
                            </w:pPr>
                            <w:r w:rsidRPr="0013051F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0"/>
                              </w:rPr>
                              <w:t xml:space="preserve">Neonatal diarrheas in </w:t>
                            </w:r>
                            <w:r w:rsidR="00332E27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0"/>
                              </w:rPr>
                              <w:br/>
                            </w:r>
                            <w:r w:rsidRPr="0013051F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0"/>
                              </w:rPr>
                              <w:t>cattle and horses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16E3" id="Text Box 1417" o:spid="_x0000_s1028" type="#_x0000_t202" style="position:absolute;margin-left:15pt;margin-top:75.75pt;width:237pt;height:134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" filled="f" stroked="f">
                <v:textbox inset="0,,0">
                  <w:txbxContent>
                    <w:p w14:paraId="2B0877A4" w14:textId="77777777" w:rsidR="00484992" w:rsidRPr="00484992" w:rsidRDefault="0013051F" w:rsidP="004602D7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0"/>
                        </w:rPr>
                      </w:pPr>
                      <w:r w:rsidRPr="0013051F"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0"/>
                        </w:rPr>
                        <w:t xml:space="preserve">Neonatal diarrheas in </w:t>
                      </w:r>
                      <w:r w:rsidR="00332E27"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0"/>
                        </w:rPr>
                        <w:br/>
                      </w:r>
                      <w:r w:rsidRPr="0013051F"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0"/>
                        </w:rPr>
                        <w:t>cattle and horses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E27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82E9678" wp14:editId="0E4F6438">
                <wp:simplePos x="0" y="0"/>
                <wp:positionH relativeFrom="page">
                  <wp:posOffset>5295900</wp:posOffset>
                </wp:positionH>
                <wp:positionV relativeFrom="page">
                  <wp:posOffset>3314700</wp:posOffset>
                </wp:positionV>
                <wp:extent cx="2712720" cy="4514850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D4500" w14:textId="77777777" w:rsidR="00CB3F7E" w:rsidRPr="00683833" w:rsidRDefault="0093221C" w:rsidP="0093221C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  <w:t>Faculty:</w:t>
                            </w:r>
                          </w:p>
                          <w:p w14:paraId="5BBCEC09" w14:textId="77777777" w:rsidR="00484992" w:rsidRDefault="004602D7" w:rsidP="0093221C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  <w:t>Francisco Uzal</w:t>
                            </w:r>
                          </w:p>
                          <w:p w14:paraId="79B809B4" w14:textId="77777777" w:rsidR="00332E27" w:rsidRDefault="00332E27" w:rsidP="0093221C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  <w:t>Brandon Plattner</w:t>
                            </w:r>
                          </w:p>
                          <w:p w14:paraId="245948EF" w14:textId="77777777" w:rsidR="00332E27" w:rsidRPr="00484992" w:rsidRDefault="00332E27" w:rsidP="0093221C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22"/>
                              </w:rPr>
                              <w:t>Jesse Hostetter</w:t>
                            </w:r>
                          </w:p>
                        </w:txbxContent>
                      </wps:txbx>
                      <wps:bodyPr rot="0" vert="horz" wrap="square" lIns="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9678" id="Text Box 24" o:spid="_x0000_s1029" type="#_x0000_t202" style="position:absolute;margin-left:417pt;margin-top:261pt;width:213.6pt;height:355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" filled="f" stroked="f">
                <v:textbox inset="0,0">
                  <w:txbxContent>
                    <w:p w14:paraId="582D4500" w14:textId="77777777" w:rsidR="00CB3F7E" w:rsidRPr="00683833" w:rsidRDefault="0093221C" w:rsidP="0093221C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22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22"/>
                        </w:rPr>
                        <w:t>Faculty:</w:t>
                      </w:r>
                    </w:p>
                    <w:p w14:paraId="5BBCEC09" w14:textId="77777777" w:rsidR="00484992" w:rsidRDefault="004602D7" w:rsidP="0093221C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22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22"/>
                        </w:rPr>
                        <w:t>Francisco Uzal</w:t>
                      </w:r>
                    </w:p>
                    <w:p w14:paraId="79B809B4" w14:textId="77777777" w:rsidR="00332E27" w:rsidRDefault="00332E27" w:rsidP="0093221C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22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22"/>
                        </w:rPr>
                        <w:t>Brandon Plattner</w:t>
                      </w:r>
                    </w:p>
                    <w:p w14:paraId="245948EF" w14:textId="77777777" w:rsidR="00332E27" w:rsidRPr="00484992" w:rsidRDefault="00332E27" w:rsidP="0093221C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22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22"/>
                        </w:rPr>
                        <w:t>Jesse Hostetter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E27" w:rsidRPr="004602D7">
        <w:rPr>
          <w:noProof/>
        </w:rPr>
        <w:drawing>
          <wp:anchor distT="0" distB="0" distL="114300" distR="114300" simplePos="0" relativeHeight="251664896" behindDoc="0" locked="0" layoutInCell="1" allowOverlap="1" wp14:anchorId="16C47E08" wp14:editId="0B23A98A">
            <wp:simplePos x="0" y="0"/>
            <wp:positionH relativeFrom="page">
              <wp:posOffset>190500</wp:posOffset>
            </wp:positionH>
            <wp:positionV relativeFrom="page">
              <wp:posOffset>1571625</wp:posOffset>
            </wp:positionV>
            <wp:extent cx="2664460" cy="299085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8"/>
                    <a:stretch/>
                  </pic:blipFill>
                  <pic:spPr bwMode="auto">
                    <a:xfrm>
                      <a:off x="0" y="0"/>
                      <a:ext cx="26644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1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2BC22F" wp14:editId="13C587FA">
                <wp:simplePos x="0" y="0"/>
                <wp:positionH relativeFrom="page">
                  <wp:posOffset>5686425</wp:posOffset>
                </wp:positionH>
                <wp:positionV relativeFrom="page">
                  <wp:posOffset>990600</wp:posOffset>
                </wp:positionV>
                <wp:extent cx="2780030" cy="647700"/>
                <wp:effectExtent l="0" t="0" r="1270" b="0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DF00" w14:textId="77777777" w:rsidR="00CB3F7E" w:rsidRPr="00FE281C" w:rsidRDefault="0013051F" w:rsidP="0013051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2"/>
                                <w:szCs w:val="30"/>
                              </w:rPr>
                            </w:pPr>
                            <w:r w:rsidRPr="0013051F"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36"/>
                                <w:szCs w:val="30"/>
                              </w:rPr>
                              <w:t>Clostridial enteric diseases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BC22F" id="Text Box 37" o:spid="_x0000_s1030" type="#_x0000_t202" style="position:absolute;margin-left:447.75pt;margin-top:78pt;width:218.9pt;height:51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" filled="f" stroked="f">
                <v:textbox inset="0,,0">
                  <w:txbxContent>
                    <w:p w14:paraId="607CDF00" w14:textId="77777777" w:rsidR="00CB3F7E" w:rsidRPr="00FE281C" w:rsidRDefault="0013051F" w:rsidP="0013051F">
                      <w:pPr>
                        <w:rPr>
                          <w:rFonts w:ascii="Arial" w:hAnsi="Arial" w:cs="Arial"/>
                          <w:b/>
                          <w:i/>
                          <w:color w:val="FFFFFF"/>
                          <w:sz w:val="32"/>
                          <w:szCs w:val="30"/>
                        </w:rPr>
                      </w:pPr>
                      <w:r w:rsidRPr="0013051F">
                        <w:rPr>
                          <w:rFonts w:ascii="Arial" w:hAnsi="Arial" w:cs="Arial"/>
                          <w:b/>
                          <w:i/>
                          <w:color w:val="FFFFFF"/>
                          <w:sz w:val="36"/>
                          <w:szCs w:val="30"/>
                        </w:rPr>
                        <w:t>Clostridial enteric diseases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051F" w:rsidRPr="004602D7">
        <w:rPr>
          <w:noProof/>
        </w:rPr>
        <w:drawing>
          <wp:anchor distT="0" distB="0" distL="114300" distR="114300" simplePos="0" relativeHeight="251662848" behindDoc="0" locked="0" layoutInCell="1" allowOverlap="1" wp14:anchorId="1BFE41E3" wp14:editId="0432608F">
            <wp:simplePos x="0" y="0"/>
            <wp:positionH relativeFrom="page">
              <wp:posOffset>5686425</wp:posOffset>
            </wp:positionH>
            <wp:positionV relativeFrom="page">
              <wp:posOffset>1638300</wp:posOffset>
            </wp:positionV>
            <wp:extent cx="1970405" cy="161607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1F" w:rsidRPr="004602D7">
        <w:rPr>
          <w:noProof/>
        </w:rPr>
        <w:drawing>
          <wp:anchor distT="0" distB="0" distL="114300" distR="114300" simplePos="0" relativeHeight="251663872" behindDoc="0" locked="0" layoutInCell="1" allowOverlap="1" wp14:anchorId="1BAEFF2E" wp14:editId="23804827">
            <wp:simplePos x="0" y="0"/>
            <wp:positionH relativeFrom="page">
              <wp:posOffset>2981325</wp:posOffset>
            </wp:positionH>
            <wp:positionV relativeFrom="page">
              <wp:posOffset>1009650</wp:posOffset>
            </wp:positionV>
            <wp:extent cx="2553689" cy="19240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8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21C">
        <w:rPr>
          <w:noProof/>
        </w:rPr>
        <mc:AlternateContent>
          <mc:Choice Requires="wps">
            <w:drawing>
              <wp:anchor distT="0" distB="0" distL="114300" distR="114300" simplePos="0" relativeHeight="251646462" behindDoc="0" locked="0" layoutInCell="1" allowOverlap="1" wp14:anchorId="0B5CBBBD" wp14:editId="7F9B04A4">
                <wp:simplePos x="0" y="0"/>
                <wp:positionH relativeFrom="column">
                  <wp:posOffset>-881062</wp:posOffset>
                </wp:positionH>
                <wp:positionV relativeFrom="paragraph">
                  <wp:posOffset>-559118</wp:posOffset>
                </wp:positionV>
                <wp:extent cx="8382000" cy="6629400"/>
                <wp:effectExtent l="19050" t="19050" r="38100" b="57150"/>
                <wp:wrapNone/>
                <wp:docPr id="8" name="OR4Obj26-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0" cy="6629400"/>
                        </a:xfrm>
                        <a:custGeom>
                          <a:avLst/>
                          <a:gdLst>
                            <a:gd name="T0" fmla="*/ 0 w 8611"/>
                            <a:gd name="T1" fmla="*/ 0 h 5846"/>
                            <a:gd name="T2" fmla="*/ 8611 w 8611"/>
                            <a:gd name="T3" fmla="*/ 0 h 5846"/>
                            <a:gd name="T4" fmla="*/ 8611 w 8611"/>
                            <a:gd name="T5" fmla="*/ 372 h 5846"/>
                            <a:gd name="T6" fmla="*/ 8611 w 8611"/>
                            <a:gd name="T7" fmla="*/ 741 h 5846"/>
                            <a:gd name="T8" fmla="*/ 8611 w 8611"/>
                            <a:gd name="T9" fmla="*/ 1110 h 5846"/>
                            <a:gd name="T10" fmla="*/ 8611 w 8611"/>
                            <a:gd name="T11" fmla="*/ 1474 h 5846"/>
                            <a:gd name="T12" fmla="*/ 8611 w 8611"/>
                            <a:gd name="T13" fmla="*/ 1838 h 5846"/>
                            <a:gd name="T14" fmla="*/ 8611 w 8611"/>
                            <a:gd name="T15" fmla="*/ 2199 h 5846"/>
                            <a:gd name="T16" fmla="*/ 8611 w 8611"/>
                            <a:gd name="T17" fmla="*/ 2563 h 5846"/>
                            <a:gd name="T18" fmla="*/ 8611 w 8611"/>
                            <a:gd name="T19" fmla="*/ 2924 h 5846"/>
                            <a:gd name="T20" fmla="*/ 8611 w 8611"/>
                            <a:gd name="T21" fmla="*/ 3283 h 5846"/>
                            <a:gd name="T22" fmla="*/ 8611 w 8611"/>
                            <a:gd name="T23" fmla="*/ 3647 h 5846"/>
                            <a:gd name="T24" fmla="*/ 8611 w 8611"/>
                            <a:gd name="T25" fmla="*/ 4008 h 5846"/>
                            <a:gd name="T26" fmla="*/ 8611 w 8611"/>
                            <a:gd name="T27" fmla="*/ 4372 h 5846"/>
                            <a:gd name="T28" fmla="*/ 8611 w 8611"/>
                            <a:gd name="T29" fmla="*/ 4736 h 5846"/>
                            <a:gd name="T30" fmla="*/ 8611 w 8611"/>
                            <a:gd name="T31" fmla="*/ 5105 h 5846"/>
                            <a:gd name="T32" fmla="*/ 8611 w 8611"/>
                            <a:gd name="T33" fmla="*/ 5474 h 5846"/>
                            <a:gd name="T34" fmla="*/ 8611 w 8611"/>
                            <a:gd name="T35" fmla="*/ 5846 h 5846"/>
                            <a:gd name="T36" fmla="*/ 8451 w 8611"/>
                            <a:gd name="T37" fmla="*/ 5807 h 5846"/>
                            <a:gd name="T38" fmla="*/ 8291 w 8611"/>
                            <a:gd name="T39" fmla="*/ 5766 h 5846"/>
                            <a:gd name="T40" fmla="*/ 8136 w 8611"/>
                            <a:gd name="T41" fmla="*/ 5722 h 5846"/>
                            <a:gd name="T42" fmla="*/ 7981 w 8611"/>
                            <a:gd name="T43" fmla="*/ 5681 h 5846"/>
                            <a:gd name="T44" fmla="*/ 7674 w 8611"/>
                            <a:gd name="T45" fmla="*/ 5596 h 5846"/>
                            <a:gd name="T46" fmla="*/ 7360 w 8611"/>
                            <a:gd name="T47" fmla="*/ 5513 h 5846"/>
                            <a:gd name="T48" fmla="*/ 7197 w 8611"/>
                            <a:gd name="T49" fmla="*/ 5474 h 5846"/>
                            <a:gd name="T50" fmla="*/ 7029 w 8611"/>
                            <a:gd name="T51" fmla="*/ 5436 h 5846"/>
                            <a:gd name="T52" fmla="*/ 6856 w 8611"/>
                            <a:gd name="T53" fmla="*/ 5402 h 5846"/>
                            <a:gd name="T54" fmla="*/ 6676 w 8611"/>
                            <a:gd name="T55" fmla="*/ 5369 h 5846"/>
                            <a:gd name="T56" fmla="*/ 6487 w 8611"/>
                            <a:gd name="T57" fmla="*/ 5340 h 5846"/>
                            <a:gd name="T58" fmla="*/ 6291 w 8611"/>
                            <a:gd name="T59" fmla="*/ 5314 h 5846"/>
                            <a:gd name="T60" fmla="*/ 6085 w 8611"/>
                            <a:gd name="T61" fmla="*/ 5291 h 5846"/>
                            <a:gd name="T62" fmla="*/ 5865 w 8611"/>
                            <a:gd name="T63" fmla="*/ 5273 h 5846"/>
                            <a:gd name="T64" fmla="*/ 5636 w 8611"/>
                            <a:gd name="T65" fmla="*/ 5260 h 5846"/>
                            <a:gd name="T66" fmla="*/ 5393 w 8611"/>
                            <a:gd name="T67" fmla="*/ 5250 h 5846"/>
                            <a:gd name="T68" fmla="*/ 5135 w 8611"/>
                            <a:gd name="T69" fmla="*/ 5245 h 5846"/>
                            <a:gd name="T70" fmla="*/ 4862 w 8611"/>
                            <a:gd name="T71" fmla="*/ 5247 h 5846"/>
                            <a:gd name="T72" fmla="*/ 4573 w 8611"/>
                            <a:gd name="T73" fmla="*/ 5255 h 5846"/>
                            <a:gd name="T74" fmla="*/ 4266 w 8611"/>
                            <a:gd name="T75" fmla="*/ 5268 h 5846"/>
                            <a:gd name="T76" fmla="*/ 3938 w 8611"/>
                            <a:gd name="T77" fmla="*/ 5286 h 5846"/>
                            <a:gd name="T78" fmla="*/ 3595 w 8611"/>
                            <a:gd name="T79" fmla="*/ 5314 h 5846"/>
                            <a:gd name="T80" fmla="*/ 3228 w 8611"/>
                            <a:gd name="T81" fmla="*/ 5348 h 5846"/>
                            <a:gd name="T82" fmla="*/ 2841 w 8611"/>
                            <a:gd name="T83" fmla="*/ 5389 h 5846"/>
                            <a:gd name="T84" fmla="*/ 2431 w 8611"/>
                            <a:gd name="T85" fmla="*/ 5438 h 5846"/>
                            <a:gd name="T86" fmla="*/ 1995 w 8611"/>
                            <a:gd name="T87" fmla="*/ 5498 h 5846"/>
                            <a:gd name="T88" fmla="*/ 1535 w 8611"/>
                            <a:gd name="T89" fmla="*/ 5565 h 5846"/>
                            <a:gd name="T90" fmla="*/ 1050 w 8611"/>
                            <a:gd name="T91" fmla="*/ 5640 h 5846"/>
                            <a:gd name="T92" fmla="*/ 539 w 8611"/>
                            <a:gd name="T93" fmla="*/ 5725 h 5846"/>
                            <a:gd name="T94" fmla="*/ 0 w 8611"/>
                            <a:gd name="T95" fmla="*/ 5820 h 5846"/>
                            <a:gd name="T96" fmla="*/ 0 w 8611"/>
                            <a:gd name="T97" fmla="*/ 0 h 58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611" h="5846">
                              <a:moveTo>
                                <a:pt x="0" y="0"/>
                              </a:moveTo>
                              <a:lnTo>
                                <a:pt x="8611" y="0"/>
                              </a:lnTo>
                              <a:lnTo>
                                <a:pt x="8611" y="372"/>
                              </a:lnTo>
                              <a:lnTo>
                                <a:pt x="8611" y="741"/>
                              </a:lnTo>
                              <a:lnTo>
                                <a:pt x="8611" y="1110"/>
                              </a:lnTo>
                              <a:lnTo>
                                <a:pt x="8611" y="1474"/>
                              </a:lnTo>
                              <a:lnTo>
                                <a:pt x="8611" y="1838"/>
                              </a:lnTo>
                              <a:lnTo>
                                <a:pt x="8611" y="2199"/>
                              </a:lnTo>
                              <a:lnTo>
                                <a:pt x="8611" y="2563"/>
                              </a:lnTo>
                              <a:lnTo>
                                <a:pt x="8611" y="2924"/>
                              </a:lnTo>
                              <a:lnTo>
                                <a:pt x="8611" y="3283"/>
                              </a:lnTo>
                              <a:lnTo>
                                <a:pt x="8611" y="3647"/>
                              </a:lnTo>
                              <a:lnTo>
                                <a:pt x="8611" y="4008"/>
                              </a:lnTo>
                              <a:lnTo>
                                <a:pt x="8611" y="4372"/>
                              </a:lnTo>
                              <a:lnTo>
                                <a:pt x="8611" y="4736"/>
                              </a:lnTo>
                              <a:lnTo>
                                <a:pt x="8611" y="5105"/>
                              </a:lnTo>
                              <a:lnTo>
                                <a:pt x="8611" y="5474"/>
                              </a:lnTo>
                              <a:lnTo>
                                <a:pt x="8611" y="5846"/>
                              </a:lnTo>
                              <a:lnTo>
                                <a:pt x="8451" y="5807"/>
                              </a:lnTo>
                              <a:lnTo>
                                <a:pt x="8291" y="5766"/>
                              </a:lnTo>
                              <a:lnTo>
                                <a:pt x="8136" y="5722"/>
                              </a:lnTo>
                              <a:lnTo>
                                <a:pt x="7981" y="5681"/>
                              </a:lnTo>
                              <a:lnTo>
                                <a:pt x="7674" y="5596"/>
                              </a:lnTo>
                              <a:lnTo>
                                <a:pt x="7360" y="5513"/>
                              </a:lnTo>
                              <a:lnTo>
                                <a:pt x="7197" y="5474"/>
                              </a:lnTo>
                              <a:lnTo>
                                <a:pt x="7029" y="5436"/>
                              </a:lnTo>
                              <a:lnTo>
                                <a:pt x="6856" y="5402"/>
                              </a:lnTo>
                              <a:lnTo>
                                <a:pt x="6676" y="5369"/>
                              </a:lnTo>
                              <a:lnTo>
                                <a:pt x="6487" y="5340"/>
                              </a:lnTo>
                              <a:lnTo>
                                <a:pt x="6291" y="5314"/>
                              </a:lnTo>
                              <a:lnTo>
                                <a:pt x="6085" y="5291"/>
                              </a:lnTo>
                              <a:lnTo>
                                <a:pt x="5865" y="5273"/>
                              </a:lnTo>
                              <a:lnTo>
                                <a:pt x="5636" y="5260"/>
                              </a:lnTo>
                              <a:lnTo>
                                <a:pt x="5393" y="5250"/>
                              </a:lnTo>
                              <a:lnTo>
                                <a:pt x="5135" y="5245"/>
                              </a:lnTo>
                              <a:lnTo>
                                <a:pt x="4862" y="5247"/>
                              </a:lnTo>
                              <a:lnTo>
                                <a:pt x="4573" y="5255"/>
                              </a:lnTo>
                              <a:lnTo>
                                <a:pt x="4266" y="5268"/>
                              </a:lnTo>
                              <a:lnTo>
                                <a:pt x="3938" y="5286"/>
                              </a:lnTo>
                              <a:lnTo>
                                <a:pt x="3595" y="5314"/>
                              </a:lnTo>
                              <a:lnTo>
                                <a:pt x="3228" y="5348"/>
                              </a:lnTo>
                              <a:lnTo>
                                <a:pt x="2841" y="5389"/>
                              </a:lnTo>
                              <a:lnTo>
                                <a:pt x="2431" y="5438"/>
                              </a:lnTo>
                              <a:lnTo>
                                <a:pt x="1995" y="5498"/>
                              </a:lnTo>
                              <a:lnTo>
                                <a:pt x="1535" y="5565"/>
                              </a:lnTo>
                              <a:lnTo>
                                <a:pt x="1050" y="5640"/>
                              </a:lnTo>
                              <a:lnTo>
                                <a:pt x="539" y="5725"/>
                              </a:lnTo>
                              <a:lnTo>
                                <a:pt x="0" y="5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03260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032600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6FFB" id="OR4Obj26-100" o:spid="_x0000_s1026" style="position:absolute;margin-left:-69.35pt;margin-top:-44.05pt;width:660pt;height:522pt;z-index:251646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11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" path="m,l8611,r,372l8611,741r,369l8611,1474r,364l8611,2199r,364l8611,2924r,359l8611,3647r,361l8611,4372r,364l8611,5105r,369l8611,5846r-160,-39l8291,5766r-155,-44l7981,5681r-307,-85l7360,5513r-163,-39l7029,5436r-173,-34l6676,5369r-189,-29l6291,5314r-206,-23l5865,5273r-229,-13l5393,5250r-258,-5l4862,5247r-289,8l4266,5268r-328,18l3595,5314r-367,34l2841,5389r-410,49l1995,5498r-460,67l1050,5640r-511,85l,5820,,xe" fillcolor="#021700" strokecolor="#f2f2f2" strokeweight="3pt">
                <v:fill color2="#032600" angle="45" focus="100%" type="gradient"/>
                <v:shadow on="t" color="#7f7f7f" opacity=".5" offset="1pt"/>
                <v:path arrowok="t" o:connecttype="custom" o:connectlocs="0,0;8382000,0;8382000,421850;8382000,840299;8382000,1258747;8382000,1671525;8382000,2084303;8382000,2493680;8382000,2906458;8382000,3315834;8382000,3722942;8382000,4135720;8382000,4545097;8382000,4957875;8382000,5370653;8382000,5789101;8382000,6207550;8382000,6629400;8226255,6585174;8070510,6538680;7919632,6488783;7768754,6442289;7469918,6345898;7164269,6251776;7005604,6207550;6842072,6164457;6673672,6125901;6498459,6088479;6314485,6055593;6123698,6026109;5923176,6000027;5709027,5979614;5486117,5964872;5249579,5953532;4998440,5947862;4732700,5950130;4451386,5959202;4152550,5973944;3833273,5994357;3499395,6026109;3142155,6064665;2765447,6111159;2366350,6166725;1941945,6234766;1494178,6310744;1022076,6395795;524666,6492185;0,6599916;0,0" o:connectangles="0,0,0,0,0,0,0,0,0,0,0,0,0,0,0,0,0,0,0,0,0,0,0,0,0,0,0,0,0,0,0,0,0,0,0,0,0,0,0,0,0,0,0,0,0,0,0,0,0"/>
              </v:shape>
            </w:pict>
          </mc:Fallback>
        </mc:AlternateContent>
      </w:r>
      <w:r w:rsidR="000F091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0E169D" wp14:editId="2C867BCC">
                <wp:simplePos x="0" y="0"/>
                <wp:positionH relativeFrom="page">
                  <wp:posOffset>219075</wp:posOffset>
                </wp:positionH>
                <wp:positionV relativeFrom="page">
                  <wp:posOffset>6494780</wp:posOffset>
                </wp:positionV>
                <wp:extent cx="4474845" cy="1183640"/>
                <wp:effectExtent l="0" t="0" r="1905" b="0"/>
                <wp:wrapNone/>
                <wp:docPr id="17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EE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FF9EB" w14:textId="77777777" w:rsidR="00FE281C" w:rsidRPr="00AA00A1" w:rsidRDefault="00FE281C" w:rsidP="00AA00A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A00A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Given in association with the </w:t>
                            </w:r>
                            <w:r w:rsidR="00AA00A1" w:rsidRPr="00AA00A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="004602D7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6</w:t>
                            </w:r>
                            <w:r w:rsidR="0013051F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1</w:t>
                            </w:r>
                            <w:r w:rsidR="0013051F" w:rsidRPr="0013051F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Pr="00AA00A1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 xml:space="preserve"> Annual Meeting of the AAVLD</w:t>
                            </w:r>
                          </w:p>
                          <w:p w14:paraId="3F03702E" w14:textId="77777777" w:rsidR="00FE281C" w:rsidRPr="00AA00A1" w:rsidRDefault="00FE281C" w:rsidP="00AA00A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AA00A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October </w:t>
                            </w:r>
                            <w:r w:rsidR="004602D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13051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13051F" w:rsidRPr="0013051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Pr="00AA00A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, 20</w:t>
                            </w:r>
                            <w:r w:rsidR="00A75B2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13051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AA00A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602D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13051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Kansas City, 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169D" id="Text Box 1419" o:spid="_x0000_s1031" type="#_x0000_t202" style="position:absolute;margin-left:17.25pt;margin-top:511.4pt;width:352.35pt;height:93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" filled="f" fillcolor="#eee" stroked="f" strokeweight="1pt">
                <v:textbox>
                  <w:txbxContent>
                    <w:p w14:paraId="2A5FF9EB" w14:textId="77777777" w:rsidR="00FE281C" w:rsidRPr="00AA00A1" w:rsidRDefault="00FE281C" w:rsidP="00AA00A1">
                      <w:pPr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A00A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Given in association with the </w:t>
                      </w:r>
                      <w:r w:rsidR="00AA00A1" w:rsidRPr="00AA00A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br/>
                      </w:r>
                      <w:r w:rsidR="004602D7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6</w:t>
                      </w:r>
                      <w:r w:rsidR="0013051F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1</w:t>
                      </w:r>
                      <w:r w:rsidR="0013051F" w:rsidRPr="0013051F">
                        <w:rPr>
                          <w:rFonts w:ascii="Arial" w:hAnsi="Arial" w:cs="Arial"/>
                          <w:b/>
                          <w:sz w:val="40"/>
                          <w:szCs w:val="36"/>
                          <w:vertAlign w:val="superscript"/>
                        </w:rPr>
                        <w:t>st</w:t>
                      </w:r>
                      <w:r w:rsidRPr="00AA00A1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 xml:space="preserve"> Annual Meeting of the AAVLD</w:t>
                      </w:r>
                    </w:p>
                    <w:p w14:paraId="3F03702E" w14:textId="77777777" w:rsidR="00FE281C" w:rsidRPr="00AA00A1" w:rsidRDefault="00FE281C" w:rsidP="00AA00A1">
                      <w:pPr>
                        <w:jc w:val="right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AA00A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October </w:t>
                      </w:r>
                      <w:r w:rsidR="004602D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</w:t>
                      </w:r>
                      <w:r w:rsidR="0013051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9</w:t>
                      </w:r>
                      <w:r w:rsidR="0013051F" w:rsidRPr="0013051F">
                        <w:rPr>
                          <w:rFonts w:ascii="Arial" w:hAnsi="Arial" w:cs="Arial"/>
                          <w:b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Pr="00AA00A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, 20</w:t>
                      </w:r>
                      <w:r w:rsidR="00A75B2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</w:t>
                      </w:r>
                      <w:r w:rsidR="0013051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8</w:t>
                      </w:r>
                      <w:r w:rsidRPr="00AA00A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602D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– </w:t>
                      </w:r>
                      <w:r w:rsidR="0013051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Kansas City, 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91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481734" wp14:editId="6EAEF46A">
                <wp:simplePos x="0" y="0"/>
                <wp:positionH relativeFrom="page">
                  <wp:posOffset>152400</wp:posOffset>
                </wp:positionH>
                <wp:positionV relativeFrom="page">
                  <wp:posOffset>8754110</wp:posOffset>
                </wp:positionV>
                <wp:extent cx="4014470" cy="1165225"/>
                <wp:effectExtent l="0" t="635" r="0" b="0"/>
                <wp:wrapNone/>
                <wp:docPr id="12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EE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B2F6A" w14:textId="77777777" w:rsidR="00A801DE" w:rsidRPr="00A801DE" w:rsidRDefault="00A801DE" w:rsidP="00A801DE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</w:rPr>
                            </w:pPr>
                            <w:r w:rsidRPr="00A801DE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</w:rPr>
                              <w:t>This program has been submitted (but not yet approved) for 8 hours of continuing education credit in jurisdictions which recognize AAVSB RACE approval; however participants should be aware that some boards have limitations on the number of hours accepted in certain categories and/or restrictions on certain methods of delivery of continuing education. Call Dr. James Britt, 501-912-1449 for further information.”</w:t>
                            </w:r>
                          </w:p>
                          <w:p w14:paraId="2EF6EF0C" w14:textId="77777777" w:rsidR="00A801DE" w:rsidRDefault="00A801DE" w:rsidP="00A801DE">
                            <w:pPr>
                              <w:rPr>
                                <w:rFonts w:ascii="Helvetica" w:hAnsi="Helvetica" w:cs="Helvetica"/>
                                <w:color w:val="000000"/>
                              </w:rPr>
                            </w:pPr>
                          </w:p>
                          <w:p w14:paraId="523D5B60" w14:textId="77777777" w:rsidR="00A801DE" w:rsidRPr="00A801DE" w:rsidRDefault="00A801D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1734" id="Text Box 1421" o:spid="_x0000_s1032" type="#_x0000_t202" style="position:absolute;margin-left:12pt;margin-top:689.3pt;width:316.1pt;height:91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vlug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" filled="f" fillcolor="#eee" stroked="f" strokeweight="1pt">
                <v:textbox>
                  <w:txbxContent>
                    <w:p w14:paraId="751B2F6A" w14:textId="77777777" w:rsidR="00A801DE" w:rsidRPr="00A801DE" w:rsidRDefault="00A801DE" w:rsidP="00A801DE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</w:rPr>
                      </w:pPr>
                      <w:r w:rsidRPr="00A801DE">
                        <w:rPr>
                          <w:rFonts w:ascii="Helvetica" w:hAnsi="Helvetica" w:cs="Helvetica"/>
                          <w:color w:val="000000"/>
                          <w:sz w:val="20"/>
                        </w:rPr>
                        <w:t>This program has been submitted (but not yet approved) for 8 hours of continuing education credit in jurisdictions which recognize AAVSB RACE approval; however participants should be aware that some boards have limitations on the number of hours accepted in certain categories and/or restrictions on certain methods of delivery of continuing education. Call Dr. James Britt, 501-912-1449 for further information.”</w:t>
                      </w:r>
                    </w:p>
                    <w:p w14:paraId="2EF6EF0C" w14:textId="77777777" w:rsidR="00A801DE" w:rsidRDefault="00A801DE" w:rsidP="00A801DE">
                      <w:pPr>
                        <w:rPr>
                          <w:rFonts w:ascii="Helvetica" w:hAnsi="Helvetica" w:cs="Helvetica"/>
                          <w:color w:val="000000"/>
                        </w:rPr>
                      </w:pPr>
                    </w:p>
                    <w:p w14:paraId="523D5B60" w14:textId="77777777" w:rsidR="00A801DE" w:rsidRPr="00A801DE" w:rsidRDefault="00A801D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91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E36E22" wp14:editId="5804F048">
                <wp:simplePos x="0" y="0"/>
                <wp:positionH relativeFrom="column">
                  <wp:posOffset>2993390</wp:posOffset>
                </wp:positionH>
                <wp:positionV relativeFrom="paragraph">
                  <wp:posOffset>8453755</wp:posOffset>
                </wp:positionV>
                <wp:extent cx="4204970" cy="855980"/>
                <wp:effectExtent l="2540" t="0" r="2540" b="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7BC6F" w14:textId="77777777" w:rsidR="00CB3F7E" w:rsidRPr="00295F0E" w:rsidRDefault="00CB3F7E" w:rsidP="00484992">
                            <w:pPr>
                              <w:spacing w:after="60"/>
                              <w:jc w:val="right"/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  <w:t>Davis</w:t>
                            </w:r>
                            <w:r w:rsidR="004602D7"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  <w:t xml:space="preserve"> Thompson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0"/>
                                <w:szCs w:val="30"/>
                              </w:rPr>
                              <w:t>, DVM Foundation</w:t>
                            </w:r>
                          </w:p>
                          <w:p w14:paraId="2074C0E6" w14:textId="77777777" w:rsidR="00CB3F7E" w:rsidRPr="000C3CAC" w:rsidRDefault="00CB3F7E" w:rsidP="00484992">
                            <w:pPr>
                              <w:pStyle w:val="Address"/>
                              <w:jc w:val="right"/>
                            </w:pPr>
                            <w:r>
                              <w:t>6241 Formoor Lane , Gurnee</w:t>
                            </w:r>
                            <w:r w:rsidRPr="00986793">
                              <w:t xml:space="preserve">, </w:t>
                            </w:r>
                            <w:r>
                              <w:t>Illinois</w:t>
                            </w:r>
                            <w:r w:rsidRPr="00986793">
                              <w:t xml:space="preserve"> </w:t>
                            </w:r>
                            <w:r>
                              <w:t>60031-4757</w:t>
                            </w:r>
                            <w:r>
                              <w:br/>
                              <w:t xml:space="preserve">Phone: </w:t>
                            </w:r>
                            <w:r>
                              <w:rPr>
                                <w:szCs w:val="18"/>
                              </w:rPr>
                              <w:t xml:space="preserve">301-467-4024 | Fax: 202-782-9010 | Toll Free: </w:t>
                            </w:r>
                          </w:p>
                          <w:p w14:paraId="3A18F17A" w14:textId="77777777" w:rsidR="00CB3F7E" w:rsidRPr="008C5C24" w:rsidRDefault="00CB3F7E" w:rsidP="00484992">
                            <w:pPr>
                              <w:pStyle w:val="Address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t xml:space="preserve">williams@cldavis.org </w:t>
                            </w:r>
                            <w:r w:rsidRPr="008C5C24">
                              <w:t xml:space="preserve">| </w:t>
                            </w:r>
                            <w:r>
                              <w:rPr>
                                <w:szCs w:val="20"/>
                              </w:rPr>
                              <w:t>http://www.cldavis.org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36E22" id="Text Box 21" o:spid="_x0000_s1033" type="#_x0000_t202" style="position:absolute;margin-left:235.7pt;margin-top:665.65pt;width:331.1pt;height:67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txuQ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" filled="f" stroked="f">
                <v:textbox>
                  <w:txbxContent>
                    <w:p w14:paraId="4527BC6F" w14:textId="77777777" w:rsidR="00CB3F7E" w:rsidRPr="00295F0E" w:rsidRDefault="00CB3F7E" w:rsidP="00484992">
                      <w:pPr>
                        <w:spacing w:after="60"/>
                        <w:jc w:val="right"/>
                        <w:rPr>
                          <w:rFonts w:ascii="Arial" w:hAnsi="Arial" w:cs="Arial"/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0"/>
                          <w:szCs w:val="30"/>
                        </w:rPr>
                        <w:t>Davis</w:t>
                      </w:r>
                      <w:r w:rsidR="004602D7">
                        <w:rPr>
                          <w:rFonts w:ascii="Arial" w:hAnsi="Arial" w:cs="Arial"/>
                          <w:b/>
                          <w:color w:val="000000"/>
                          <w:sz w:val="30"/>
                          <w:szCs w:val="30"/>
                        </w:rPr>
                        <w:t xml:space="preserve"> Thompson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0"/>
                          <w:szCs w:val="30"/>
                        </w:rPr>
                        <w:t>, DVM Foundation</w:t>
                      </w:r>
                    </w:p>
                    <w:p w14:paraId="2074C0E6" w14:textId="77777777" w:rsidR="00CB3F7E" w:rsidRPr="000C3CAC" w:rsidRDefault="00CB3F7E" w:rsidP="00484992">
                      <w:pPr>
                        <w:pStyle w:val="Address"/>
                        <w:jc w:val="right"/>
                      </w:pPr>
                      <w:r>
                        <w:t>6241 Formoor Lane , Gurnee</w:t>
                      </w:r>
                      <w:r w:rsidRPr="00986793">
                        <w:t xml:space="preserve">, </w:t>
                      </w:r>
                      <w:r>
                        <w:t>Illinois</w:t>
                      </w:r>
                      <w:r w:rsidRPr="00986793">
                        <w:t xml:space="preserve"> </w:t>
                      </w:r>
                      <w:r>
                        <w:t>60031-4757</w:t>
                      </w:r>
                      <w:r>
                        <w:br/>
                        <w:t xml:space="preserve">Phone: </w:t>
                      </w:r>
                      <w:r>
                        <w:rPr>
                          <w:szCs w:val="18"/>
                        </w:rPr>
                        <w:t xml:space="preserve">301-467-4024 | Fax: 202-782-9010 | Toll Free: </w:t>
                      </w:r>
                    </w:p>
                    <w:p w14:paraId="3A18F17A" w14:textId="77777777" w:rsidR="00CB3F7E" w:rsidRPr="008C5C24" w:rsidRDefault="00CB3F7E" w:rsidP="00484992">
                      <w:pPr>
                        <w:pStyle w:val="Address"/>
                        <w:jc w:val="right"/>
                        <w:rPr>
                          <w:sz w:val="26"/>
                        </w:rPr>
                      </w:pPr>
                      <w:r>
                        <w:t xml:space="preserve">williams@cldavis.org </w:t>
                      </w:r>
                      <w:r w:rsidRPr="008C5C24">
                        <w:t xml:space="preserve">| </w:t>
                      </w:r>
                      <w:r>
                        <w:rPr>
                          <w:szCs w:val="20"/>
                        </w:rPr>
                        <w:t>http://www.cldavis.org</w:t>
                      </w:r>
                    </w:p>
                  </w:txbxContent>
                </v:textbox>
              </v:shape>
            </w:pict>
          </mc:Fallback>
        </mc:AlternateContent>
      </w:r>
      <w:r w:rsidR="000F091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82E381" wp14:editId="485EB48A">
                <wp:simplePos x="0" y="0"/>
                <wp:positionH relativeFrom="page">
                  <wp:posOffset>203200</wp:posOffset>
                </wp:positionH>
                <wp:positionV relativeFrom="page">
                  <wp:posOffset>228600</wp:posOffset>
                </wp:positionV>
                <wp:extent cx="7452360" cy="665480"/>
                <wp:effectExtent l="3175" t="0" r="2540" b="127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36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990C0" w14:textId="77777777" w:rsidR="00CB3F7E" w:rsidRPr="000F6C4A" w:rsidRDefault="00226D33" w:rsidP="00226D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</w:pPr>
                            <w:r w:rsidRPr="000F6C4A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1</w:t>
                            </w:r>
                            <w:r w:rsidR="004679BE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8</w:t>
                            </w:r>
                            <w:r w:rsidR="00BE3DE8" w:rsidRPr="00BE3DE8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  <w:vertAlign w:val="superscript"/>
                              </w:rPr>
                              <w:t>t</w:t>
                            </w:r>
                            <w:r w:rsidR="003920F7" w:rsidRPr="000F6C4A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  <w:vertAlign w:val="superscript"/>
                              </w:rPr>
                              <w:t>h</w:t>
                            </w:r>
                            <w:r w:rsidR="003920F7" w:rsidRPr="000F6C4A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 xml:space="preserve"> Annual Davis </w:t>
                            </w:r>
                            <w:r w:rsidR="004602D7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 xml:space="preserve">Thompson </w:t>
                            </w:r>
                            <w:r w:rsidR="003920F7" w:rsidRPr="000F6C4A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Diagnostic Pathology Symposium</w:t>
                            </w:r>
                            <w:r w:rsidRPr="000F6C4A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 xml:space="preserve">: Diagnostic </w:t>
                            </w:r>
                            <w:r w:rsidR="0013051F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>Gastrointestinal</w:t>
                            </w:r>
                            <w:r w:rsidR="004602D7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</w:rPr>
                              <w:t xml:space="preserve"> Pathology</w:t>
                            </w:r>
                          </w:p>
                          <w:p w14:paraId="23830432" w14:textId="77777777" w:rsidR="00CB3F7E" w:rsidRPr="00FE281C" w:rsidRDefault="00791BF3" w:rsidP="00791B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</w:rPr>
                            </w:pPr>
                            <w:r w:rsidRPr="00FE281C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</w:rPr>
                              <w:t>Gastrointestinal Pathology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E381" id="Text Box 22" o:spid="_x0000_s1034" type="#_x0000_t202" style="position:absolute;margin-left:16pt;margin-top:18pt;width:586.8pt;height:52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ZO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" filled="f" stroked="f">
                <v:textbox inset="0,0,0,0">
                  <w:txbxContent>
                    <w:p w14:paraId="678990C0" w14:textId="77777777" w:rsidR="00CB3F7E" w:rsidRPr="000F6C4A" w:rsidRDefault="00226D33" w:rsidP="00226D33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</w:pPr>
                      <w:r w:rsidRPr="000F6C4A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1</w:t>
                      </w:r>
                      <w:r w:rsidR="004679BE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8</w:t>
                      </w:r>
                      <w:r w:rsidR="00BE3DE8" w:rsidRPr="00BE3DE8">
                        <w:rPr>
                          <w:rFonts w:ascii="Arial" w:hAnsi="Arial" w:cs="Arial"/>
                          <w:b/>
                          <w:color w:val="FFFF00"/>
                          <w:sz w:val="44"/>
                          <w:vertAlign w:val="superscript"/>
                        </w:rPr>
                        <w:t>t</w:t>
                      </w:r>
                      <w:r w:rsidR="003920F7" w:rsidRPr="000F6C4A">
                        <w:rPr>
                          <w:rFonts w:ascii="Arial" w:hAnsi="Arial" w:cs="Arial"/>
                          <w:b/>
                          <w:color w:val="FFFF00"/>
                          <w:sz w:val="44"/>
                          <w:vertAlign w:val="superscript"/>
                        </w:rPr>
                        <w:t>h</w:t>
                      </w:r>
                      <w:r w:rsidR="003920F7" w:rsidRPr="000F6C4A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 xml:space="preserve"> Annual Davis </w:t>
                      </w:r>
                      <w:r w:rsidR="004602D7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 xml:space="preserve">Thompson </w:t>
                      </w:r>
                      <w:r w:rsidR="003920F7" w:rsidRPr="000F6C4A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Diagnostic Pathology Symposium</w:t>
                      </w:r>
                      <w:r w:rsidRPr="000F6C4A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 xml:space="preserve">: Diagnostic </w:t>
                      </w:r>
                      <w:r w:rsidR="0013051F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>Gastrointestinal</w:t>
                      </w:r>
                      <w:r w:rsidR="004602D7">
                        <w:rPr>
                          <w:rFonts w:ascii="Arial" w:hAnsi="Arial" w:cs="Arial"/>
                          <w:b/>
                          <w:color w:val="FFFF00"/>
                          <w:sz w:val="44"/>
                        </w:rPr>
                        <w:t xml:space="preserve"> Pathology</w:t>
                      </w:r>
                    </w:p>
                    <w:p w14:paraId="23830432" w14:textId="77777777" w:rsidR="00CB3F7E" w:rsidRPr="00FE281C" w:rsidRDefault="00791BF3" w:rsidP="00791BF3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4"/>
                        </w:rPr>
                      </w:pPr>
                      <w:r w:rsidRPr="00FE281C">
                        <w:rPr>
                          <w:rFonts w:ascii="Arial" w:hAnsi="Arial" w:cs="Arial"/>
                          <w:b/>
                          <w:color w:val="FFFFFF"/>
                          <w:sz w:val="44"/>
                        </w:rPr>
                        <w:t>Gastrointestinal Pathology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091E">
        <w:rPr>
          <w:noProof/>
        </w:rPr>
        <mc:AlternateContent>
          <mc:Choice Requires="wps">
            <w:drawing>
              <wp:anchor distT="0" distB="0" distL="114300" distR="114300" simplePos="0" relativeHeight="251645437" behindDoc="0" locked="0" layoutInCell="1" allowOverlap="1" wp14:anchorId="7440E274" wp14:editId="783C718D">
                <wp:simplePos x="0" y="0"/>
                <wp:positionH relativeFrom="page">
                  <wp:posOffset>0</wp:posOffset>
                </wp:positionH>
                <wp:positionV relativeFrom="page">
                  <wp:posOffset>5715000</wp:posOffset>
                </wp:positionV>
                <wp:extent cx="7772400" cy="4361815"/>
                <wp:effectExtent l="0" t="0" r="0" b="635"/>
                <wp:wrapNone/>
                <wp:docPr id="9" name="PhotoSocket_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3618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78DCB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CB860" id="PhotoSocket_04" o:spid="_x0000_s1026" style="position:absolute;margin-left:0;margin-top:450pt;width:612pt;height:343.45pt;z-index:251645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" stroked="f">
                <v:fill color2="#78dcb4" focusposition=".5,.5" focussize="" focus="100%" type="gradientRadial"/>
                <w10:wrap anchorx="page" anchory="page"/>
              </v:rect>
            </w:pict>
          </mc:Fallback>
        </mc:AlternateContent>
      </w:r>
      <w:r w:rsidR="000F091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DD2057" wp14:editId="5B2E75A8">
                <wp:simplePos x="0" y="0"/>
                <wp:positionH relativeFrom="page">
                  <wp:posOffset>0</wp:posOffset>
                </wp:positionH>
                <wp:positionV relativeFrom="page">
                  <wp:posOffset>952500</wp:posOffset>
                </wp:positionV>
                <wp:extent cx="7772400" cy="0"/>
                <wp:effectExtent l="9525" t="9525" r="9525" b="9525"/>
                <wp:wrapNone/>
                <wp:docPr id="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89AC6" id="Line 3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pt" to="612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" strokecolor="gray" strokeweight="1.5pt">
                <w10:wrap anchorx="page" anchory="page"/>
              </v:line>
            </w:pict>
          </mc:Fallback>
        </mc:AlternateContent>
      </w:r>
    </w:p>
    <w:sectPr w:rsidR="00B80AB6" w:rsidRPr="00845078" w:rsidSect="00582DFB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D881ED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5050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F8D09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18CED3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E0A70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2412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74652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665E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AE43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943C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2662C1C"/>
    <w:multiLevelType w:val="hybridMultilevel"/>
    <w:tmpl w:val="09FC41B8"/>
    <w:lvl w:ilvl="0" w:tplc="940058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C4430F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7E"/>
    <w:rsid w:val="00033747"/>
    <w:rsid w:val="000A4282"/>
    <w:rsid w:val="000D3C06"/>
    <w:rsid w:val="000D642E"/>
    <w:rsid w:val="000E4B71"/>
    <w:rsid w:val="000F091E"/>
    <w:rsid w:val="000F6C4A"/>
    <w:rsid w:val="000F7438"/>
    <w:rsid w:val="000F7867"/>
    <w:rsid w:val="00116C07"/>
    <w:rsid w:val="001174AF"/>
    <w:rsid w:val="0013051F"/>
    <w:rsid w:val="00155A71"/>
    <w:rsid w:val="00184682"/>
    <w:rsid w:val="00196F8D"/>
    <w:rsid w:val="001E5335"/>
    <w:rsid w:val="002126EA"/>
    <w:rsid w:val="00226D33"/>
    <w:rsid w:val="00242502"/>
    <w:rsid w:val="00290C50"/>
    <w:rsid w:val="00295F0E"/>
    <w:rsid w:val="002C399A"/>
    <w:rsid w:val="002D5589"/>
    <w:rsid w:val="00332E27"/>
    <w:rsid w:val="003920F7"/>
    <w:rsid w:val="003C0E10"/>
    <w:rsid w:val="00406070"/>
    <w:rsid w:val="00434685"/>
    <w:rsid w:val="00436AE0"/>
    <w:rsid w:val="00456E2B"/>
    <w:rsid w:val="004602D7"/>
    <w:rsid w:val="004679BE"/>
    <w:rsid w:val="00475936"/>
    <w:rsid w:val="00484992"/>
    <w:rsid w:val="004A039B"/>
    <w:rsid w:val="004C7E1E"/>
    <w:rsid w:val="004F635F"/>
    <w:rsid w:val="00582DFB"/>
    <w:rsid w:val="005D6A0A"/>
    <w:rsid w:val="005E7F83"/>
    <w:rsid w:val="00682878"/>
    <w:rsid w:val="00683833"/>
    <w:rsid w:val="006A380D"/>
    <w:rsid w:val="006D73D6"/>
    <w:rsid w:val="00774A37"/>
    <w:rsid w:val="00774BFE"/>
    <w:rsid w:val="00791BF3"/>
    <w:rsid w:val="007C34D4"/>
    <w:rsid w:val="007C5295"/>
    <w:rsid w:val="007E4077"/>
    <w:rsid w:val="007F0BBC"/>
    <w:rsid w:val="00845078"/>
    <w:rsid w:val="0086589A"/>
    <w:rsid w:val="0086674D"/>
    <w:rsid w:val="00870A9C"/>
    <w:rsid w:val="008A1BE9"/>
    <w:rsid w:val="008A2A54"/>
    <w:rsid w:val="008A2B98"/>
    <w:rsid w:val="008A3B32"/>
    <w:rsid w:val="008B571B"/>
    <w:rsid w:val="008C5C24"/>
    <w:rsid w:val="008D6E88"/>
    <w:rsid w:val="008E0102"/>
    <w:rsid w:val="008E2A00"/>
    <w:rsid w:val="00917F7A"/>
    <w:rsid w:val="0093221C"/>
    <w:rsid w:val="00970278"/>
    <w:rsid w:val="00974E6F"/>
    <w:rsid w:val="00996EB2"/>
    <w:rsid w:val="009A28F2"/>
    <w:rsid w:val="009D3AF0"/>
    <w:rsid w:val="00A16FDE"/>
    <w:rsid w:val="00A22BCF"/>
    <w:rsid w:val="00A27291"/>
    <w:rsid w:val="00A312F5"/>
    <w:rsid w:val="00A75B2F"/>
    <w:rsid w:val="00A801DE"/>
    <w:rsid w:val="00AA00A1"/>
    <w:rsid w:val="00AD1100"/>
    <w:rsid w:val="00AE5F47"/>
    <w:rsid w:val="00AF701F"/>
    <w:rsid w:val="00B319B3"/>
    <w:rsid w:val="00B80AB6"/>
    <w:rsid w:val="00BB6D3A"/>
    <w:rsid w:val="00BC4415"/>
    <w:rsid w:val="00BE3DE8"/>
    <w:rsid w:val="00BF693B"/>
    <w:rsid w:val="00C24648"/>
    <w:rsid w:val="00C4128C"/>
    <w:rsid w:val="00C50C93"/>
    <w:rsid w:val="00C61E9A"/>
    <w:rsid w:val="00C83359"/>
    <w:rsid w:val="00CB2E63"/>
    <w:rsid w:val="00CB3F7E"/>
    <w:rsid w:val="00D22593"/>
    <w:rsid w:val="00D54191"/>
    <w:rsid w:val="00D55DE0"/>
    <w:rsid w:val="00D62FCF"/>
    <w:rsid w:val="00D72039"/>
    <w:rsid w:val="00DA2E54"/>
    <w:rsid w:val="00DB1424"/>
    <w:rsid w:val="00DC30EF"/>
    <w:rsid w:val="00E66C54"/>
    <w:rsid w:val="00E92FAB"/>
    <w:rsid w:val="00ED7A13"/>
    <w:rsid w:val="00EF126A"/>
    <w:rsid w:val="00F074E9"/>
    <w:rsid w:val="00F402C4"/>
    <w:rsid w:val="00F465FA"/>
    <w:rsid w:val="00F8382E"/>
    <w:rsid w:val="00FE2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color="#eee">
      <v:fill color="#eee"/>
      <v:stroke weight="1pt"/>
      <o:colormru v:ext="edit" colors="#0b02c6,maroon,#054600,#032600"/>
    </o:shapedefaults>
    <o:shapelayout v:ext="edit">
      <o:idmap v:ext="edit" data="1"/>
    </o:shapelayout>
  </w:shapeDefaults>
  <w:decimalSymbol w:val="."/>
  <w:listSeparator w:val=","/>
  <w14:docId w14:val="51C70473"/>
  <w15:docId w15:val="{7524DD46-753F-49FF-9EB7-42328181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E2A00"/>
    <w:rPr>
      <w:sz w:val="24"/>
      <w:szCs w:val="24"/>
    </w:rPr>
  </w:style>
  <w:style w:type="paragraph" w:styleId="Heading1">
    <w:name w:val="heading 1"/>
    <w:basedOn w:val="Normal"/>
    <w:next w:val="Normal"/>
    <w:qFormat/>
    <w:rsid w:val="008E2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E2A00"/>
    <w:pPr>
      <w:keepNext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rsid w:val="00ED7A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E2A0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D7A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D7A1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D7A13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D7A1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D7A1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8E2A00"/>
    <w:rPr>
      <w:sz w:val="16"/>
      <w:szCs w:val="16"/>
    </w:rPr>
  </w:style>
  <w:style w:type="character" w:styleId="FootnoteReference">
    <w:name w:val="footnote reference"/>
    <w:semiHidden/>
    <w:rsid w:val="008E2A00"/>
    <w:rPr>
      <w:vertAlign w:val="superscript"/>
    </w:rPr>
  </w:style>
  <w:style w:type="table" w:styleId="TableGrid">
    <w:name w:val="Table Grid"/>
    <w:basedOn w:val="TableNormal"/>
    <w:semiHidden/>
    <w:rsid w:val="008E2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E2A0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  <w:rsid w:val="008E2A0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E2A00"/>
    <w:rPr>
      <w:b/>
      <w:bCs/>
    </w:rPr>
  </w:style>
  <w:style w:type="paragraph" w:styleId="FootnoteText">
    <w:name w:val="footnote text"/>
    <w:basedOn w:val="Normal"/>
    <w:semiHidden/>
    <w:rsid w:val="008E2A00"/>
    <w:rPr>
      <w:sz w:val="20"/>
      <w:szCs w:val="20"/>
    </w:rPr>
  </w:style>
  <w:style w:type="character" w:styleId="Hyperlink">
    <w:name w:val="Hyperlink"/>
    <w:semiHidden/>
    <w:rsid w:val="008E2A00"/>
    <w:rPr>
      <w:color w:val="0000FF"/>
      <w:u w:val="single"/>
    </w:rPr>
  </w:style>
  <w:style w:type="paragraph" w:customStyle="1" w:styleId="EmailWebsite">
    <w:name w:val="Email/Website"/>
    <w:basedOn w:val="Normal"/>
    <w:rsid w:val="00ED7A13"/>
    <w:pPr>
      <w:jc w:val="center"/>
    </w:pPr>
    <w:rPr>
      <w:rFonts w:ascii="Georgia" w:hAnsi="Georgia" w:cs="Arial"/>
      <w:sz w:val="22"/>
      <w:szCs w:val="26"/>
    </w:rPr>
  </w:style>
  <w:style w:type="paragraph" w:customStyle="1" w:styleId="Address">
    <w:name w:val="Address"/>
    <w:basedOn w:val="Normal"/>
    <w:autoRedefine/>
    <w:rsid w:val="008C5C24"/>
    <w:pPr>
      <w:jc w:val="center"/>
    </w:pPr>
    <w:rPr>
      <w:rFonts w:ascii="Arial" w:hAnsi="Arial" w:cs="Arial"/>
      <w:noProof/>
      <w:color w:val="808080"/>
      <w:sz w:val="22"/>
      <w:szCs w:val="26"/>
    </w:rPr>
  </w:style>
  <w:style w:type="paragraph" w:customStyle="1" w:styleId="CompanyName">
    <w:name w:val="Company Name"/>
    <w:basedOn w:val="Normal"/>
    <w:autoRedefine/>
    <w:rsid w:val="008C5C24"/>
    <w:pPr>
      <w:spacing w:after="60"/>
      <w:jc w:val="center"/>
    </w:pPr>
    <w:rPr>
      <w:rFonts w:ascii="Arial" w:hAnsi="Arial" w:cs="Arial"/>
      <w:noProof/>
      <w:sz w:val="30"/>
    </w:rPr>
  </w:style>
  <w:style w:type="character" w:styleId="Emphasis">
    <w:name w:val="Emphasis"/>
    <w:qFormat/>
    <w:rsid w:val="00ED7A13"/>
    <w:rPr>
      <w:i/>
      <w:iCs/>
    </w:rPr>
  </w:style>
  <w:style w:type="character" w:styleId="EndnoteReference">
    <w:name w:val="endnote reference"/>
    <w:semiHidden/>
    <w:rsid w:val="00ED7A13"/>
    <w:rPr>
      <w:vertAlign w:val="superscript"/>
    </w:rPr>
  </w:style>
  <w:style w:type="character" w:styleId="FollowedHyperlink">
    <w:name w:val="FollowedHyperlink"/>
    <w:rsid w:val="00ED7A13"/>
    <w:rPr>
      <w:color w:val="800080"/>
      <w:u w:val="single"/>
    </w:rPr>
  </w:style>
  <w:style w:type="character" w:styleId="HTMLAcronym">
    <w:name w:val="HTML Acronym"/>
    <w:basedOn w:val="DefaultParagraphFont"/>
    <w:rsid w:val="00ED7A13"/>
  </w:style>
  <w:style w:type="character" w:styleId="HTMLCite">
    <w:name w:val="HTML Cite"/>
    <w:rsid w:val="00ED7A13"/>
    <w:rPr>
      <w:i/>
      <w:iCs/>
    </w:rPr>
  </w:style>
  <w:style w:type="character" w:styleId="HTMLCode">
    <w:name w:val="HTML Code"/>
    <w:rsid w:val="00ED7A13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D7A13"/>
    <w:rPr>
      <w:i/>
      <w:iCs/>
    </w:rPr>
  </w:style>
  <w:style w:type="character" w:styleId="HTMLKeyboard">
    <w:name w:val="HTML Keyboard"/>
    <w:rsid w:val="00ED7A13"/>
    <w:rPr>
      <w:rFonts w:ascii="Courier New" w:hAnsi="Courier New" w:cs="Courier New"/>
      <w:sz w:val="20"/>
      <w:szCs w:val="20"/>
    </w:rPr>
  </w:style>
  <w:style w:type="character" w:styleId="HTMLSample">
    <w:name w:val="HTML Sample"/>
    <w:rsid w:val="00ED7A13"/>
    <w:rPr>
      <w:rFonts w:ascii="Courier New" w:hAnsi="Courier New" w:cs="Courier New"/>
    </w:rPr>
  </w:style>
  <w:style w:type="character" w:styleId="HTMLTypewriter">
    <w:name w:val="HTML Typewriter"/>
    <w:rsid w:val="00ED7A13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D7A13"/>
    <w:rPr>
      <w:i/>
      <w:iCs/>
    </w:rPr>
  </w:style>
  <w:style w:type="character" w:styleId="LineNumber">
    <w:name w:val="line number"/>
    <w:basedOn w:val="DefaultParagraphFont"/>
    <w:rsid w:val="00ED7A13"/>
  </w:style>
  <w:style w:type="character" w:styleId="PageNumber">
    <w:name w:val="page number"/>
    <w:basedOn w:val="DefaultParagraphFont"/>
    <w:rsid w:val="00ED7A13"/>
  </w:style>
  <w:style w:type="character" w:styleId="Strong">
    <w:name w:val="Strong"/>
    <w:qFormat/>
    <w:rsid w:val="00ED7A13"/>
    <w:rPr>
      <w:b/>
      <w:bCs/>
    </w:rPr>
  </w:style>
  <w:style w:type="paragraph" w:styleId="BlockText">
    <w:name w:val="Block Text"/>
    <w:basedOn w:val="Normal"/>
    <w:rsid w:val="00ED7A13"/>
    <w:pPr>
      <w:spacing w:after="120"/>
      <w:ind w:left="1440" w:right="1440"/>
    </w:pPr>
  </w:style>
  <w:style w:type="paragraph" w:styleId="BodyText">
    <w:name w:val="Body Text"/>
    <w:basedOn w:val="Normal"/>
    <w:rsid w:val="00ED7A13"/>
    <w:pPr>
      <w:spacing w:after="120"/>
    </w:pPr>
  </w:style>
  <w:style w:type="paragraph" w:styleId="BodyText2">
    <w:name w:val="Body Text 2"/>
    <w:basedOn w:val="Normal"/>
    <w:rsid w:val="00ED7A13"/>
    <w:pPr>
      <w:spacing w:after="120" w:line="480" w:lineRule="auto"/>
    </w:pPr>
  </w:style>
  <w:style w:type="paragraph" w:styleId="BodyText3">
    <w:name w:val="Body Text 3"/>
    <w:basedOn w:val="Normal"/>
    <w:rsid w:val="00ED7A1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D7A13"/>
    <w:pPr>
      <w:ind w:firstLine="210"/>
    </w:pPr>
  </w:style>
  <w:style w:type="paragraph" w:styleId="BodyTextIndent">
    <w:name w:val="Body Text Indent"/>
    <w:basedOn w:val="Normal"/>
    <w:rsid w:val="00ED7A13"/>
    <w:pPr>
      <w:spacing w:after="120"/>
      <w:ind w:left="360"/>
    </w:pPr>
  </w:style>
  <w:style w:type="paragraph" w:styleId="BodyTextFirstIndent2">
    <w:name w:val="Body Text First Indent 2"/>
    <w:basedOn w:val="BodyTextIndent"/>
    <w:rsid w:val="00ED7A13"/>
    <w:pPr>
      <w:ind w:firstLine="210"/>
    </w:pPr>
  </w:style>
  <w:style w:type="paragraph" w:styleId="BodyTextIndent2">
    <w:name w:val="Body Text Indent 2"/>
    <w:basedOn w:val="Normal"/>
    <w:rsid w:val="00ED7A13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ED7A13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ED7A13"/>
    <w:rPr>
      <w:b/>
      <w:bCs/>
      <w:sz w:val="20"/>
      <w:szCs w:val="20"/>
    </w:rPr>
  </w:style>
  <w:style w:type="paragraph" w:styleId="Closing">
    <w:name w:val="Closing"/>
    <w:basedOn w:val="Normal"/>
    <w:rsid w:val="00ED7A13"/>
    <w:pPr>
      <w:ind w:left="4320"/>
    </w:pPr>
  </w:style>
  <w:style w:type="paragraph" w:styleId="Date">
    <w:name w:val="Date"/>
    <w:basedOn w:val="Normal"/>
    <w:next w:val="Normal"/>
    <w:rsid w:val="00ED7A13"/>
  </w:style>
  <w:style w:type="paragraph" w:styleId="DocumentMap">
    <w:name w:val="Document Map"/>
    <w:basedOn w:val="Normal"/>
    <w:semiHidden/>
    <w:rsid w:val="00ED7A1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rsid w:val="00ED7A13"/>
  </w:style>
  <w:style w:type="paragraph" w:styleId="EndnoteText">
    <w:name w:val="endnote text"/>
    <w:basedOn w:val="Normal"/>
    <w:semiHidden/>
    <w:rsid w:val="00ED7A13"/>
    <w:rPr>
      <w:sz w:val="20"/>
      <w:szCs w:val="20"/>
    </w:rPr>
  </w:style>
  <w:style w:type="paragraph" w:styleId="EnvelopeAddress">
    <w:name w:val="envelope address"/>
    <w:basedOn w:val="Normal"/>
    <w:rsid w:val="00ED7A1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D7A13"/>
    <w:rPr>
      <w:rFonts w:ascii="Arial" w:hAnsi="Arial" w:cs="Arial"/>
      <w:sz w:val="20"/>
      <w:szCs w:val="20"/>
    </w:rPr>
  </w:style>
  <w:style w:type="paragraph" w:styleId="Footer">
    <w:name w:val="footer"/>
    <w:basedOn w:val="Normal"/>
    <w:rsid w:val="00ED7A13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ED7A13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ED7A13"/>
    <w:rPr>
      <w:i/>
      <w:iCs/>
    </w:rPr>
  </w:style>
  <w:style w:type="paragraph" w:styleId="HTMLPreformatted">
    <w:name w:val="HTML Preformatted"/>
    <w:basedOn w:val="Normal"/>
    <w:rsid w:val="00ED7A13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ED7A1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ED7A1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ED7A1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ED7A1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ED7A1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ED7A1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ED7A1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ED7A1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ED7A1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ED7A13"/>
    <w:rPr>
      <w:rFonts w:ascii="Arial" w:hAnsi="Arial" w:cs="Arial"/>
      <w:b/>
      <w:bCs/>
    </w:rPr>
  </w:style>
  <w:style w:type="paragraph" w:styleId="List">
    <w:name w:val="List"/>
    <w:basedOn w:val="Normal"/>
    <w:rsid w:val="00ED7A13"/>
    <w:pPr>
      <w:ind w:left="360" w:hanging="360"/>
    </w:pPr>
  </w:style>
  <w:style w:type="paragraph" w:styleId="List2">
    <w:name w:val="List 2"/>
    <w:basedOn w:val="Normal"/>
    <w:rsid w:val="00ED7A13"/>
    <w:pPr>
      <w:ind w:left="720" w:hanging="360"/>
    </w:pPr>
  </w:style>
  <w:style w:type="paragraph" w:styleId="List3">
    <w:name w:val="List 3"/>
    <w:basedOn w:val="Normal"/>
    <w:rsid w:val="00ED7A13"/>
    <w:pPr>
      <w:ind w:left="1080" w:hanging="360"/>
    </w:pPr>
  </w:style>
  <w:style w:type="paragraph" w:styleId="List4">
    <w:name w:val="List 4"/>
    <w:basedOn w:val="Normal"/>
    <w:rsid w:val="00ED7A13"/>
    <w:pPr>
      <w:ind w:left="1440" w:hanging="360"/>
    </w:pPr>
  </w:style>
  <w:style w:type="paragraph" w:styleId="List5">
    <w:name w:val="List 5"/>
    <w:basedOn w:val="Normal"/>
    <w:rsid w:val="00ED7A13"/>
    <w:pPr>
      <w:ind w:left="1800" w:hanging="360"/>
    </w:pPr>
  </w:style>
  <w:style w:type="paragraph" w:styleId="ListBullet">
    <w:name w:val="List Bullet"/>
    <w:basedOn w:val="Normal"/>
    <w:rsid w:val="00ED7A13"/>
    <w:pPr>
      <w:numPr>
        <w:numId w:val="3"/>
      </w:numPr>
    </w:pPr>
  </w:style>
  <w:style w:type="paragraph" w:styleId="ListBullet2">
    <w:name w:val="List Bullet 2"/>
    <w:basedOn w:val="Normal"/>
    <w:rsid w:val="00ED7A13"/>
    <w:pPr>
      <w:numPr>
        <w:numId w:val="4"/>
      </w:numPr>
    </w:pPr>
  </w:style>
  <w:style w:type="paragraph" w:styleId="ListBullet3">
    <w:name w:val="List Bullet 3"/>
    <w:basedOn w:val="Normal"/>
    <w:rsid w:val="00ED7A13"/>
    <w:pPr>
      <w:numPr>
        <w:numId w:val="5"/>
      </w:numPr>
    </w:pPr>
  </w:style>
  <w:style w:type="paragraph" w:styleId="ListBullet4">
    <w:name w:val="List Bullet 4"/>
    <w:basedOn w:val="Normal"/>
    <w:rsid w:val="00ED7A13"/>
    <w:pPr>
      <w:numPr>
        <w:numId w:val="6"/>
      </w:numPr>
    </w:pPr>
  </w:style>
  <w:style w:type="paragraph" w:styleId="ListBullet5">
    <w:name w:val="List Bullet 5"/>
    <w:basedOn w:val="Normal"/>
    <w:rsid w:val="00ED7A13"/>
    <w:pPr>
      <w:numPr>
        <w:numId w:val="7"/>
      </w:numPr>
    </w:pPr>
  </w:style>
  <w:style w:type="paragraph" w:styleId="ListContinue">
    <w:name w:val="List Continue"/>
    <w:basedOn w:val="Normal"/>
    <w:rsid w:val="00ED7A13"/>
    <w:pPr>
      <w:spacing w:after="120"/>
      <w:ind w:left="360"/>
    </w:pPr>
  </w:style>
  <w:style w:type="paragraph" w:styleId="ListContinue2">
    <w:name w:val="List Continue 2"/>
    <w:basedOn w:val="Normal"/>
    <w:rsid w:val="00ED7A13"/>
    <w:pPr>
      <w:spacing w:after="120"/>
      <w:ind w:left="720"/>
    </w:pPr>
  </w:style>
  <w:style w:type="paragraph" w:styleId="ListContinue3">
    <w:name w:val="List Continue 3"/>
    <w:basedOn w:val="Normal"/>
    <w:rsid w:val="00ED7A13"/>
    <w:pPr>
      <w:spacing w:after="120"/>
      <w:ind w:left="1080"/>
    </w:pPr>
  </w:style>
  <w:style w:type="paragraph" w:styleId="ListContinue4">
    <w:name w:val="List Continue 4"/>
    <w:basedOn w:val="Normal"/>
    <w:rsid w:val="00ED7A13"/>
    <w:pPr>
      <w:spacing w:after="120"/>
      <w:ind w:left="1440"/>
    </w:pPr>
  </w:style>
  <w:style w:type="paragraph" w:styleId="ListContinue5">
    <w:name w:val="List Continue 5"/>
    <w:basedOn w:val="Normal"/>
    <w:rsid w:val="00ED7A13"/>
    <w:pPr>
      <w:spacing w:after="120"/>
      <w:ind w:left="1800"/>
    </w:pPr>
  </w:style>
  <w:style w:type="paragraph" w:styleId="ListNumber">
    <w:name w:val="List Number"/>
    <w:basedOn w:val="Normal"/>
    <w:rsid w:val="00ED7A13"/>
    <w:pPr>
      <w:numPr>
        <w:numId w:val="8"/>
      </w:numPr>
    </w:pPr>
  </w:style>
  <w:style w:type="paragraph" w:styleId="ListNumber2">
    <w:name w:val="List Number 2"/>
    <w:basedOn w:val="Normal"/>
    <w:rsid w:val="00ED7A13"/>
    <w:pPr>
      <w:numPr>
        <w:numId w:val="9"/>
      </w:numPr>
    </w:pPr>
  </w:style>
  <w:style w:type="paragraph" w:styleId="ListNumber3">
    <w:name w:val="List Number 3"/>
    <w:basedOn w:val="Normal"/>
    <w:rsid w:val="00ED7A13"/>
    <w:pPr>
      <w:numPr>
        <w:numId w:val="10"/>
      </w:numPr>
    </w:pPr>
  </w:style>
  <w:style w:type="paragraph" w:styleId="ListNumber4">
    <w:name w:val="List Number 4"/>
    <w:basedOn w:val="Normal"/>
    <w:rsid w:val="00ED7A13"/>
    <w:pPr>
      <w:numPr>
        <w:numId w:val="11"/>
      </w:numPr>
    </w:pPr>
  </w:style>
  <w:style w:type="paragraph" w:styleId="ListNumber5">
    <w:name w:val="List Number 5"/>
    <w:basedOn w:val="Normal"/>
    <w:rsid w:val="00ED7A13"/>
    <w:pPr>
      <w:numPr>
        <w:numId w:val="12"/>
      </w:numPr>
    </w:pPr>
  </w:style>
  <w:style w:type="paragraph" w:styleId="MacroText">
    <w:name w:val="macro"/>
    <w:semiHidden/>
    <w:rsid w:val="00ED7A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ED7A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ED7A13"/>
  </w:style>
  <w:style w:type="paragraph" w:styleId="NormalIndent">
    <w:name w:val="Normal Indent"/>
    <w:basedOn w:val="Normal"/>
    <w:rsid w:val="00ED7A13"/>
    <w:pPr>
      <w:ind w:left="720"/>
    </w:pPr>
  </w:style>
  <w:style w:type="paragraph" w:styleId="NoteHeading">
    <w:name w:val="Note Heading"/>
    <w:basedOn w:val="Normal"/>
    <w:next w:val="Normal"/>
    <w:rsid w:val="00ED7A13"/>
  </w:style>
  <w:style w:type="paragraph" w:styleId="PlainText">
    <w:name w:val="Plain Text"/>
    <w:basedOn w:val="Normal"/>
    <w:rsid w:val="00ED7A13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ED7A13"/>
  </w:style>
  <w:style w:type="paragraph" w:styleId="Signature">
    <w:name w:val="Signature"/>
    <w:basedOn w:val="Normal"/>
    <w:rsid w:val="00ED7A13"/>
    <w:pPr>
      <w:ind w:left="4320"/>
    </w:pPr>
  </w:style>
  <w:style w:type="paragraph" w:styleId="Subtitle">
    <w:name w:val="Subtitle"/>
    <w:basedOn w:val="Normal"/>
    <w:qFormat/>
    <w:rsid w:val="00ED7A13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ED7A1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ED7A13"/>
  </w:style>
  <w:style w:type="paragraph" w:styleId="Title">
    <w:name w:val="Title"/>
    <w:basedOn w:val="Normal"/>
    <w:qFormat/>
    <w:rsid w:val="00ED7A1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ED7A1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ED7A13"/>
  </w:style>
  <w:style w:type="paragraph" w:styleId="TOC2">
    <w:name w:val="toc 2"/>
    <w:basedOn w:val="Normal"/>
    <w:next w:val="Normal"/>
    <w:autoRedefine/>
    <w:semiHidden/>
    <w:rsid w:val="00ED7A13"/>
    <w:pPr>
      <w:ind w:left="240"/>
    </w:pPr>
  </w:style>
  <w:style w:type="paragraph" w:styleId="TOC3">
    <w:name w:val="toc 3"/>
    <w:basedOn w:val="Normal"/>
    <w:next w:val="Normal"/>
    <w:autoRedefine/>
    <w:semiHidden/>
    <w:rsid w:val="00ED7A13"/>
    <w:pPr>
      <w:ind w:left="480"/>
    </w:pPr>
  </w:style>
  <w:style w:type="paragraph" w:styleId="TOC4">
    <w:name w:val="toc 4"/>
    <w:basedOn w:val="Normal"/>
    <w:next w:val="Normal"/>
    <w:autoRedefine/>
    <w:semiHidden/>
    <w:rsid w:val="00ED7A13"/>
    <w:pPr>
      <w:ind w:left="720"/>
    </w:pPr>
  </w:style>
  <w:style w:type="paragraph" w:styleId="TOC5">
    <w:name w:val="toc 5"/>
    <w:basedOn w:val="Normal"/>
    <w:next w:val="Normal"/>
    <w:autoRedefine/>
    <w:semiHidden/>
    <w:rsid w:val="00ED7A13"/>
    <w:pPr>
      <w:ind w:left="960"/>
    </w:pPr>
  </w:style>
  <w:style w:type="paragraph" w:styleId="TOC6">
    <w:name w:val="toc 6"/>
    <w:basedOn w:val="Normal"/>
    <w:next w:val="Normal"/>
    <w:autoRedefine/>
    <w:semiHidden/>
    <w:rsid w:val="00ED7A13"/>
    <w:pPr>
      <w:ind w:left="1200"/>
    </w:pPr>
  </w:style>
  <w:style w:type="paragraph" w:styleId="TOC7">
    <w:name w:val="toc 7"/>
    <w:basedOn w:val="Normal"/>
    <w:next w:val="Normal"/>
    <w:autoRedefine/>
    <w:semiHidden/>
    <w:rsid w:val="00ED7A13"/>
    <w:pPr>
      <w:ind w:left="1440"/>
    </w:pPr>
  </w:style>
  <w:style w:type="paragraph" w:styleId="TOC8">
    <w:name w:val="toc 8"/>
    <w:basedOn w:val="Normal"/>
    <w:next w:val="Normal"/>
    <w:autoRedefine/>
    <w:semiHidden/>
    <w:rsid w:val="00ED7A13"/>
    <w:pPr>
      <w:ind w:left="1680"/>
    </w:pPr>
  </w:style>
  <w:style w:type="paragraph" w:styleId="TOC9">
    <w:name w:val="toc 9"/>
    <w:basedOn w:val="Normal"/>
    <w:next w:val="Normal"/>
    <w:autoRedefine/>
    <w:semiHidden/>
    <w:rsid w:val="00ED7A13"/>
    <w:pPr>
      <w:ind w:left="1920"/>
    </w:pPr>
  </w:style>
  <w:style w:type="paragraph" w:customStyle="1" w:styleId="PhotoEditorTextbox">
    <w:name w:val="PhotoEditorTextbox"/>
    <w:basedOn w:val="Normal"/>
    <w:rsid w:val="008A3B32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4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online.com/2018AAVLD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cldavis.org/upcoming_meetings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egonline.com/2018AAVLD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cldavis.org/upcoming_meetings.html" TargetMode="External"/><Relationship Id="rId14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OfficeReady%204.0\Templates\Step%20into%20the%20Curv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Step into the Curve.dot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 into the Curve</vt:lpstr>
    </vt:vector>
  </TitlesOfParts>
  <Company>KMT Software, Inc.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into the Curve</dc:title>
  <dc:subject>Step into the Curve</dc:subject>
  <dc:creator>Owner</dc:creator>
  <cp:keywords>overlap black curve round one large ad</cp:keywords>
  <dc:description>Use this template to create an impressive Ad.</dc:description>
  <cp:lastModifiedBy>Reda Ozuna</cp:lastModifiedBy>
  <cp:revision>2</cp:revision>
  <cp:lastPrinted>2014-06-27T17:15:00Z</cp:lastPrinted>
  <dcterms:created xsi:type="dcterms:W3CDTF">2018-06-20T17:20:00Z</dcterms:created>
  <dcterms:modified xsi:type="dcterms:W3CDTF">2018-06-20T17:20:00Z</dcterms:modified>
  <cp:category>Advertisements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ckets">
    <vt:lpwstr>1</vt:lpwstr>
  </property>
  <property fmtid="{D5CDD505-2E9C-101B-9397-08002B2CF9AE}" pid="3" name="Copy">
    <vt:lpwstr>0</vt:lpwstr>
  </property>
  <property fmtid="{D5CDD505-2E9C-101B-9397-08002B2CF9AE}" pid="4" name="Profiles">
    <vt:lpwstr>1</vt:lpwstr>
  </property>
  <property fmtid="{D5CDD505-2E9C-101B-9397-08002B2CF9AE}" pid="5" name="Creator">
    <vt:lpwstr>ORPRO 4.0</vt:lpwstr>
  </property>
  <property fmtid="{D5CDD505-2E9C-101B-9397-08002B2CF9AE}" pid="6" name="Attribution">
    <vt:lpwstr>Copyright © 2007 KMT Software, Inc. All Rights Reserved.</vt:lpwstr>
  </property>
  <property fmtid="{D5CDD505-2E9C-101B-9397-08002B2CF9AE}" pid="7" name="Themes">
    <vt:lpwstr>1</vt:lpwstr>
  </property>
  <property fmtid="{D5CDD505-2E9C-101B-9397-08002B2CF9AE}" pid="8" name="TemplateCategory">
    <vt:lpwstr/>
  </property>
</Properties>
</file>